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037745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49402D">
        <w:rPr>
          <w:rFonts w:ascii="Garamond" w:hAnsi="Garamond"/>
          <w:u w:val="single"/>
        </w:rPr>
        <w:t>1</w:t>
      </w:r>
      <w:r w:rsidR="00A64C2E">
        <w:rPr>
          <w:rFonts w:ascii="Garamond" w:hAnsi="Garamond"/>
          <w:u w:val="single"/>
        </w:rPr>
        <w:t>7</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9402D">
        <w:rPr>
          <w:rFonts w:ascii="Garamond" w:hAnsi="Garamond"/>
          <w:b/>
          <w:bCs/>
          <w:u w:val="single"/>
        </w:rPr>
        <w:t>7</w:t>
      </w:r>
      <w:r w:rsidR="00434935">
        <w:rPr>
          <w:rFonts w:ascii="Garamond" w:hAnsi="Garamond"/>
          <w:b/>
          <w:bCs/>
          <w:u w:val="single"/>
        </w:rPr>
        <w:t>6</w:t>
      </w:r>
      <w:r w:rsidR="00A64C2E">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36BA4C1F" w:rsidR="00533F4F" w:rsidRPr="00933A60" w:rsidRDefault="00A64C2E" w:rsidP="00364CD7">
      <w:pPr>
        <w:spacing w:after="0"/>
        <w:jc w:val="both"/>
        <w:rPr>
          <w:rFonts w:ascii="Garamond" w:eastAsia="Times New Roman" w:hAnsi="Garamond"/>
          <w:lang w:eastAsia="sl-SI"/>
        </w:rPr>
      </w:pPr>
      <w:r w:rsidRPr="00A64C2E">
        <w:rPr>
          <w:rFonts w:ascii="Garamond" w:eastAsia="Times New Roman" w:hAnsi="Garamond"/>
          <w:lang w:eastAsia="sl-SI"/>
        </w:rPr>
        <w:drawing>
          <wp:inline distT="0" distB="0" distL="0" distR="0" wp14:anchorId="24071EB3" wp14:editId="40317FE9">
            <wp:extent cx="5563376" cy="1171739"/>
            <wp:effectExtent l="0" t="0" r="0" b="9525"/>
            <wp:docPr id="170284863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848632" name=""/>
                    <pic:cNvPicPr/>
                  </pic:nvPicPr>
                  <pic:blipFill>
                    <a:blip r:embed="rId13"/>
                    <a:stretch>
                      <a:fillRect/>
                    </a:stretch>
                  </pic:blipFill>
                  <pic:spPr>
                    <a:xfrm>
                      <a:off x="0" y="0"/>
                      <a:ext cx="5563376" cy="1171739"/>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428C14E"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E82573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9402D">
        <w:rPr>
          <w:rFonts w:ascii="Garamond" w:eastAsia="Times New Roman" w:hAnsi="Garamond"/>
          <w:b/>
          <w:bCs/>
          <w:lang w:eastAsia="sl-SI"/>
        </w:rPr>
        <w:t>7</w:t>
      </w:r>
      <w:r w:rsidR="00434935">
        <w:rPr>
          <w:rFonts w:ascii="Garamond" w:eastAsia="Times New Roman" w:hAnsi="Garamond"/>
          <w:b/>
          <w:bCs/>
          <w:lang w:eastAsia="sl-SI"/>
        </w:rPr>
        <w:t>6</w:t>
      </w:r>
      <w:r w:rsidR="00A64C2E">
        <w:rPr>
          <w:rFonts w:ascii="Garamond" w:eastAsia="Times New Roman" w:hAnsi="Garamond"/>
          <w:b/>
          <w:bCs/>
          <w:lang w:eastAsia="sl-SI"/>
        </w:rPr>
        <w:t>9</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49402D">
        <w:rPr>
          <w:rFonts w:ascii="Garamond" w:eastAsia="Times New Roman" w:hAnsi="Garamond"/>
          <w:b/>
          <w:bCs/>
          <w:lang w:eastAsia="sl-SI"/>
        </w:rPr>
        <w:t>5</w:t>
      </w:r>
      <w:r w:rsidR="00434935">
        <w:rPr>
          <w:rFonts w:ascii="Garamond" w:eastAsia="Times New Roman" w:hAnsi="Garamond"/>
          <w:b/>
          <w:bCs/>
          <w:lang w:eastAsia="sl-SI"/>
        </w:rPr>
        <w:t>3</w:t>
      </w:r>
      <w:r w:rsidR="00A64C2E">
        <w:rPr>
          <w:rFonts w:ascii="Garamond" w:eastAsia="Times New Roman" w:hAnsi="Garamond"/>
          <w:b/>
          <w:bCs/>
          <w:lang w:eastAsia="sl-SI"/>
        </w:rPr>
        <w:t>3</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9402D">
        <w:rPr>
          <w:rFonts w:ascii="Garamond" w:eastAsia="Times New Roman" w:hAnsi="Garamond"/>
          <w:lang w:eastAsia="sl-SI"/>
        </w:rPr>
        <w:t>1</w:t>
      </w:r>
      <w:r w:rsidR="00A64C2E">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A64C2E">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375DD" w14:textId="77777777" w:rsidR="00CD3FF1" w:rsidRDefault="00CD3FF1" w:rsidP="00E5569B">
      <w:pPr>
        <w:spacing w:after="0"/>
      </w:pPr>
      <w:r>
        <w:separator/>
      </w:r>
    </w:p>
  </w:endnote>
  <w:endnote w:type="continuationSeparator" w:id="0">
    <w:p w14:paraId="62E21C20" w14:textId="77777777" w:rsidR="00CD3FF1" w:rsidRDefault="00CD3FF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FFDD3" w14:textId="77777777" w:rsidR="00CD3FF1" w:rsidRDefault="00CD3FF1" w:rsidP="00E5569B">
      <w:pPr>
        <w:spacing w:after="0"/>
      </w:pPr>
      <w:r>
        <w:separator/>
      </w:r>
    </w:p>
  </w:footnote>
  <w:footnote w:type="continuationSeparator" w:id="0">
    <w:p w14:paraId="68700311" w14:textId="77777777" w:rsidR="00CD3FF1" w:rsidRDefault="00CD3FF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432"/>
    <w:rsid w:val="00142E49"/>
    <w:rsid w:val="00142EAB"/>
    <w:rsid w:val="00142FF4"/>
    <w:rsid w:val="0014308F"/>
    <w:rsid w:val="00144233"/>
    <w:rsid w:val="001444D6"/>
    <w:rsid w:val="00146066"/>
    <w:rsid w:val="001462B4"/>
    <w:rsid w:val="00146740"/>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2C4"/>
    <w:rsid w:val="00174E82"/>
    <w:rsid w:val="00176EDF"/>
    <w:rsid w:val="00177DFE"/>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396A"/>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C83"/>
    <w:rsid w:val="007F7F27"/>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602"/>
    <w:rsid w:val="00C451A2"/>
    <w:rsid w:val="00C45F29"/>
    <w:rsid w:val="00C465F3"/>
    <w:rsid w:val="00C47734"/>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3FF1"/>
    <w:rsid w:val="00CD4F30"/>
    <w:rsid w:val="00CD66B7"/>
    <w:rsid w:val="00CD6D4A"/>
    <w:rsid w:val="00CE15E6"/>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4233"/>
    <w:rsid w:val="001444D6"/>
    <w:rsid w:val="001450D5"/>
    <w:rsid w:val="00146740"/>
    <w:rsid w:val="00170DEA"/>
    <w:rsid w:val="00174655"/>
    <w:rsid w:val="0018140E"/>
    <w:rsid w:val="001A0C28"/>
    <w:rsid w:val="001A792A"/>
    <w:rsid w:val="001B4DCF"/>
    <w:rsid w:val="001C5E1F"/>
    <w:rsid w:val="001C64A2"/>
    <w:rsid w:val="001D3956"/>
    <w:rsid w:val="001E0AE9"/>
    <w:rsid w:val="001E2979"/>
    <w:rsid w:val="001F6568"/>
    <w:rsid w:val="00205855"/>
    <w:rsid w:val="00210920"/>
    <w:rsid w:val="0021317E"/>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48A"/>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CF481F"/>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61AE1"/>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A6AE2"/>
    <w:rsid w:val="00EB0620"/>
    <w:rsid w:val="00EC0E15"/>
    <w:rsid w:val="00ED2D83"/>
    <w:rsid w:val="00ED772C"/>
    <w:rsid w:val="00EF1693"/>
    <w:rsid w:val="00EF7D5B"/>
    <w:rsid w:val="00F03553"/>
    <w:rsid w:val="00F2008E"/>
    <w:rsid w:val="00F252C3"/>
    <w:rsid w:val="00F2602F"/>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2026-03-12T11:10:00Z</cp:lastPrinted>
  <dcterms:created xsi:type="dcterms:W3CDTF">2026-03-17T14:09:00Z</dcterms:created>
  <dcterms:modified xsi:type="dcterms:W3CDTF">2026-03-17T14:09:00Z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